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25CB5" w:rsidRDefault="00AA647D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129" type="#_x0000_t202" style="position:absolute;margin-left:47pt;margin-top:536.5pt;width:539pt;height:211pt;z-index:251658290;mso-wrap-edited:f;mso-position-horizontal-relative:page;mso-position-vertical-relative:page" wrapcoords="0 0 21600 0 21600 21600 0 21600 0 0" filled="f" stroked="f">
            <v:fill o:detectmouseclick="t"/>
            <v:textbox inset=",0,,0">
              <w:txbxContent>
                <w:p w:rsidR="00725CB5" w:rsidRPr="00883068" w:rsidRDefault="00AA647D" w:rsidP="00883068">
                  <w:r>
                    <w:rPr>
                      <w:noProof/>
                    </w:rPr>
                    <w:drawing>
                      <wp:inline distT="0" distB="0" distL="0" distR="0">
                        <wp:extent cx="2070735" cy="2679700"/>
                        <wp:effectExtent l="25400" t="0" r="12065" b="0"/>
                        <wp:docPr id="10" name="Picture 6" descr="Pre-AssessmentforClassCraftGame 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-AssessmentforClassCraftGame 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2070735" cy="267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70735" cy="2679700"/>
                        <wp:effectExtent l="25400" t="0" r="12065" b="0"/>
                        <wp:docPr id="8" name="Picture 7" descr="Post-AssessmentforClassCraftGame (1)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-AssessmentforClassCraftGame (1)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2070735" cy="267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t xml:space="preserve">  </w:t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90700" cy="2576493"/>
                        <wp:effectExtent l="25400" t="0" r="0" b="0"/>
                        <wp:docPr id="11" name="Picture 10" descr="Extension Activity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xtension Activity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1790037" cy="2575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70735" cy="2679700"/>
                        <wp:effectExtent l="25400" t="0" r="12065" b="0"/>
                        <wp:docPr id="9" name="Picture 8" descr="Extension Activity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xtension Activity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2070735" cy="267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128" type="#_x0000_t202" style="position:absolute;margin-left:122.6pt;margin-top:493.5pt;width:406.75pt;height:43pt;z-index:251658289;mso-wrap-edited:f;mso-position-horizontal-relative:page;mso-position-vertical-relative:page" wrapcoords="0 0 21600 0 21600 21600 0 21600 0 0" filled="f" stroked="f">
            <v:fill o:detectmouseclick="t"/>
            <v:textbox inset=",0,,0">
              <w:txbxContent>
                <w:p w:rsidR="00725CB5" w:rsidRPr="005842C2" w:rsidRDefault="00AA647D" w:rsidP="00725CB5">
                  <w:pPr>
                    <w:pStyle w:val="BlockHeading"/>
                    <w:jc w:val="center"/>
                    <w:rPr>
                      <w:rFonts w:ascii="Chalkboard" w:hAnsi="Chalkboard"/>
                      <w:sz w:val="32"/>
                    </w:rPr>
                  </w:pPr>
                  <w:r w:rsidRPr="005842C2">
                    <w:rPr>
                      <w:rFonts w:ascii="Chalkboard" w:hAnsi="Chalkboard"/>
                      <w:sz w:val="32"/>
                    </w:rPr>
                    <w:t>Pre- and Post-</w:t>
                  </w:r>
                  <w:r w:rsidRPr="005842C2">
                    <w:rPr>
                      <w:rFonts w:ascii="Chalkboard" w:hAnsi="Chalkboard"/>
                      <w:sz w:val="32"/>
                    </w:rPr>
                    <w:t>Assessments</w:t>
                  </w:r>
                  <w:r w:rsidRPr="005842C2">
                    <w:rPr>
                      <w:rFonts w:ascii="Chalkboard" w:hAnsi="Chalkboard"/>
                      <w:sz w:val="32"/>
                    </w:rPr>
                    <w:t xml:space="preserve"> and Extension Activity</w:t>
                  </w:r>
                  <w:r w:rsidRPr="005842C2">
                    <w:rPr>
                      <w:rFonts w:ascii="Chalkboard" w:hAnsi="Chalkboard"/>
                      <w:sz w:val="32"/>
                    </w:rPr>
                    <w:t xml:space="preserve"> for Students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5525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2832100</wp:posOffset>
            </wp:positionV>
            <wp:extent cx="3352800" cy="2476500"/>
            <wp:effectExtent l="0" t="0" r="0" b="0"/>
            <wp:wrapTight wrapText="bothSides">
              <wp:wrapPolygon edited="0">
                <wp:start x="0" y="222"/>
                <wp:lineTo x="0" y="21268"/>
                <wp:lineTo x="21436" y="21268"/>
                <wp:lineTo x="21600" y="19495"/>
                <wp:lineTo x="21600" y="1108"/>
                <wp:lineTo x="21436" y="222"/>
                <wp:lineTo x="0" y="222"/>
              </wp:wrapPolygon>
            </wp:wrapTight>
            <wp:docPr id="4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243" type="#_x0000_t202" style="position:absolute;margin-left:318pt;margin-top:268pt;width:241pt;height:191pt;z-index:251663477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725CB5" w:rsidRDefault="00AA647D"/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242" type="#_x0000_t202" style="position:absolute;margin-left:47pt;margin-top:268pt;width:253.6pt;height:204pt;z-index:251662453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725CB5" w:rsidRDefault="00AA647D" w:rsidP="00725CB5">
                  <w:pPr>
                    <w:jc w:val="center"/>
                    <w:rPr>
                      <w:rFonts w:ascii="Chalkboard" w:hAnsi="Chalkboard"/>
                      <w:color w:val="244A58" w:themeColor="accent2"/>
                      <w:sz w:val="28"/>
                    </w:rPr>
                  </w:pPr>
                  <w:r>
                    <w:rPr>
                      <w:rFonts w:ascii="Chalkboard" w:hAnsi="Chalkboard"/>
                      <w:color w:val="244A58" w:themeColor="accent2"/>
                      <w:sz w:val="28"/>
                    </w:rPr>
                    <w:t>Where Do I Find the Lesson Plan?</w:t>
                  </w:r>
                </w:p>
                <w:p w:rsidR="00725CB5" w:rsidRDefault="00AA647D" w:rsidP="00725CB5">
                  <w:pPr>
                    <w:rPr>
                      <w:rFonts w:ascii="Chalkboard" w:hAnsi="Chalkboard"/>
                      <w:color w:val="244A58" w:themeColor="accent2"/>
                      <w:sz w:val="20"/>
                    </w:rPr>
                  </w:pPr>
                  <w:hyperlink r:id="rId14" w:history="1">
                    <w:r w:rsidRPr="00725CB5">
                      <w:rPr>
                        <w:rStyle w:val="Hyperlink"/>
                        <w:rFonts w:ascii="Chalkboard" w:hAnsi="Chalkboard"/>
                        <w:sz w:val="20"/>
                      </w:rPr>
                      <w:t>http://editor.wix.com/html/editor/web/renderer/edit/2e</w:t>
                    </w:r>
                    <w:r w:rsidRPr="00725CB5">
                      <w:rPr>
                        <w:rStyle w:val="Hyperlink"/>
                        <w:rFonts w:ascii="Chalkboard" w:hAnsi="Chalkboard"/>
                        <w:sz w:val="20"/>
                      </w:rPr>
                      <w:t>141c1c-0e35-4b9c-83c5-423c86ad94fc?metaSiteId=6cb81092-a283-4b0b-971b-f94bbf293dc6&amp;editorSessionId=92E42AB0-53DC-4DEC-B5AA-099E5D78D63D</w:t>
                    </w:r>
                  </w:hyperlink>
                </w:p>
                <w:p w:rsidR="00725CB5" w:rsidRDefault="00AA647D" w:rsidP="00725CB5">
                  <w:pPr>
                    <w:jc w:val="center"/>
                    <w:rPr>
                      <w:rFonts w:ascii="Chalkboard" w:hAnsi="Chalkboard"/>
                      <w:color w:val="244A58" w:themeColor="accent2"/>
                      <w:sz w:val="28"/>
                    </w:rPr>
                  </w:pPr>
                  <w:r>
                    <w:rPr>
                      <w:rFonts w:ascii="Chalkboard" w:hAnsi="Chalkboard"/>
                      <w:color w:val="244A58" w:themeColor="accent2"/>
                      <w:sz w:val="28"/>
                    </w:rPr>
                    <w:t>Where Do I Find Supplemental Materials?</w:t>
                  </w:r>
                </w:p>
                <w:p w:rsidR="00725CB5" w:rsidRDefault="00AA647D" w:rsidP="00725CB5">
                  <w:pPr>
                    <w:rPr>
                      <w:rFonts w:ascii="Chalkboard" w:hAnsi="Chalkboard"/>
                      <w:color w:val="244A58" w:themeColor="accent2"/>
                      <w:sz w:val="20"/>
                    </w:rPr>
                  </w:pPr>
                  <w:hyperlink r:id="rId15" w:anchor="!supplemental-materials/c1233" w:history="1">
                    <w:r w:rsidRPr="00725CB5">
                      <w:rPr>
                        <w:rStyle w:val="Hyperlink"/>
                        <w:rFonts w:ascii="Chalkboard" w:hAnsi="Chalkboard"/>
                        <w:sz w:val="20"/>
                      </w:rPr>
                      <w:t>http://team5digitalcitizen.wix.com/conqueryourquest - !supplemental-materials/c1233</w:t>
                    </w:r>
                  </w:hyperlink>
                </w:p>
                <w:p w:rsidR="00725CB5" w:rsidRPr="00725CB5" w:rsidRDefault="00AA647D" w:rsidP="00725CB5">
                  <w:pPr>
                    <w:rPr>
                      <w:rFonts w:ascii="Chalkboard" w:hAnsi="Chalkboard"/>
                      <w:color w:val="244A58" w:themeColor="accent2"/>
                      <w:sz w:val="20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241" type="#_x0000_t202" style="position:absolute;margin-left:318pt;margin-top:41.95pt;width:246pt;height:210.05pt;z-index:25166142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725CB5" w:rsidRDefault="00AA647D" w:rsidP="00725CB5">
                  <w:pPr>
                    <w:jc w:val="center"/>
                    <w:rPr>
                      <w:rFonts w:ascii="Chalkboard" w:hAnsi="Chalkboard"/>
                      <w:b/>
                      <w:color w:val="C00000" w:themeColor="accent6"/>
                      <w:sz w:val="28"/>
                    </w:rPr>
                  </w:pPr>
                </w:p>
                <w:p w:rsidR="00725CB5" w:rsidRDefault="00AA647D" w:rsidP="00725CB5">
                  <w:pPr>
                    <w:jc w:val="center"/>
                    <w:rPr>
                      <w:rFonts w:ascii="Chalkboard" w:hAnsi="Chalkboard"/>
                      <w:b/>
                      <w:color w:val="C00000" w:themeColor="accent6"/>
                      <w:sz w:val="56"/>
                    </w:rPr>
                  </w:pPr>
                  <w:r>
                    <w:rPr>
                      <w:rFonts w:ascii="Chalkboard" w:hAnsi="Chalkboard"/>
                      <w:b/>
                      <w:color w:val="C00000" w:themeColor="accent6"/>
                      <w:sz w:val="56"/>
                    </w:rPr>
                    <w:t>Class Craft Webpage Handout</w:t>
                  </w:r>
                </w:p>
                <w:p w:rsidR="00725CB5" w:rsidRPr="00725CB5" w:rsidRDefault="00AA647D" w:rsidP="00725CB5">
                  <w:pPr>
                    <w:jc w:val="center"/>
                    <w:rPr>
                      <w:rFonts w:ascii="Chalkboard" w:hAnsi="Chalkboard"/>
                    </w:rPr>
                  </w:pPr>
                  <w:r>
                    <w:rPr>
                      <w:rFonts w:ascii="Chalkboard" w:hAnsi="Chalkboard"/>
                    </w:rPr>
                    <w:t xml:space="preserve">(Click on the links below to take you to where you need to go!)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0405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3360420" cy="2743200"/>
            <wp:effectExtent l="25400" t="0" r="0" b="0"/>
            <wp:wrapTight wrapText="bothSides">
              <wp:wrapPolygon edited="0">
                <wp:start x="653" y="0"/>
                <wp:lineTo x="0" y="200"/>
                <wp:lineTo x="-163" y="20400"/>
                <wp:lineTo x="163" y="21400"/>
                <wp:lineTo x="653" y="21400"/>
                <wp:lineTo x="20898" y="21400"/>
                <wp:lineTo x="21388" y="21400"/>
                <wp:lineTo x="21551" y="20600"/>
                <wp:lineTo x="21551" y="400"/>
                <wp:lineTo x="20898" y="0"/>
                <wp:lineTo x="653" y="0"/>
              </wp:wrapPolygon>
            </wp:wrapTight>
            <wp:docPr id="3" name="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127" type="#_x0000_t202" style="position:absolute;margin-left:47pt;margin-top:41.95pt;width:244pt;height:189.05pt;z-index:251658288;mso-wrap-edited:f;mso-position-horizontal-relative:page;mso-position-vertical-relative:page" wrapcoords="0 0 21600 0 21600 21600 0 21600 0 0" filled="f" stroked="f">
            <v:fill o:detectmouseclick="t"/>
            <v:textbox inset=",0,,0">
              <w:txbxContent>
                <w:p w:rsidR="00725CB5" w:rsidRDefault="00AA647D" w:rsidP="00725CB5">
                  <w:pPr>
                    <w:pStyle w:val="Title"/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2059" style="position:absolute;margin-left:36pt;margin-top:488pt;width:540pt;height:268pt;z-index:251658244;mso-wrap-edited:f;mso-position-horizontal-relative:page;mso-position-vertical-relative:page" wrapcoords="-59 -77 -59 21522 21659 21522 21659 -77 -59 -77" fillcolor="#e2751d [3206]" stroked="f" strokecolor="#4a7ebb" strokeweight="1.5pt">
            <v:fill o:detectmouseclick="t"/>
            <v:stroke o:forcedash="t"/>
            <v:shadow opacity="22938f" mv:blur="38100f" offset="0,2pt"/>
            <v:textbox inset="14.4pt,0,,7.2pt">
              <w:txbxContent>
                <w:p w:rsidR="00725CB5" w:rsidRPr="009C07CB" w:rsidRDefault="00AA647D" w:rsidP="00725CB5">
                  <w:pPr>
                    <w:pStyle w:val="Symbol"/>
                    <w:rPr>
                      <w:color w:val="F3C7A4" w:themeColor="accent3" w:themeTint="66"/>
                      <w:sz w:val="120"/>
                    </w:rPr>
                  </w:pPr>
                  <w:r w:rsidRPr="009C07CB">
                    <w:rPr>
                      <w:color w:val="F3C7A4" w:themeColor="accent3" w:themeTint="66"/>
                      <w:sz w:val="120"/>
                    </w:rPr>
                    <w:t>+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61" style="position:absolute;margin-left:36pt;margin-top:36pt;width:264.6pt;height:3in;z-index:251658240;mso-wrap-edited:f;mso-position-horizontal-relative:page;mso-position-vertical-relative:page" wrapcoords="-59 -77 -59 21522 21659 21522 21659 -77 -59 -77" o:regroupid="1" fillcolor="#2c7c9f [3204]" stroked="f" strokecolor="#4a7ebb" strokeweight="1.5pt">
            <v:fill o:detectmouseclick="t"/>
            <v:stroke o:forcedash="t"/>
            <v:shadow opacity="22938f" mv:blur="38100f" offset="0,2pt"/>
            <v:textbox style="mso-next-textbox:#_x0000_s2161" inset="14.4pt,7.2pt,,7.2pt">
              <w:txbxContent>
                <w:p w:rsidR="00725CB5" w:rsidRPr="009C07CB" w:rsidRDefault="00AA647D" w:rsidP="00725CB5">
                  <w:pPr>
                    <w:pStyle w:val="Symbol"/>
                    <w:rPr>
                      <w:color w:val="9ECFE4" w:themeColor="accent1" w:themeTint="66"/>
                    </w:rPr>
                  </w:pPr>
                  <w:r w:rsidRPr="009C07CB">
                    <w:rPr>
                      <w:color w:val="9ECFE4" w:themeColor="accent1" w:themeTint="66"/>
                    </w:rPr>
                    <w:t>+</w:t>
                  </w:r>
                </w:p>
              </w:txbxContent>
            </v:textbox>
            <w10:wrap anchorx="page" anchory="page"/>
          </v:rect>
        </w:pict>
      </w:r>
    </w:p>
    <w:sectPr w:rsidR="00725CB5" w:rsidSect="00725CB5">
      <w:footerReference w:type="even" r:id="rId17"/>
      <w:footerReference w:type="default" r:id="rId18"/>
      <w:pgSz w:w="12240" w:h="15840"/>
      <w:pgMar w:top="720" w:right="720" w:bottom="720" w:left="720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CB5" w:rsidRDefault="00AA647D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6" type="#_x0000_t202" style="position:absolute;margin-left:21pt;margin-top:756pt;width:48pt;height:19pt;z-index:251658241;mso-wrap-edited:f;mso-position-horizontal-relative:page;mso-position-vertical-relative:page" wrapcoords="0 0 21600 0 21600 21600 0 21600 0 0" filled="f" stroked="f">
          <v:fill o:detectmouseclick="t"/>
          <v:textbox inset="0,0,0,0">
            <w:txbxContent>
              <w:p w:rsidR="00725CB5" w:rsidRPr="00F31951" w:rsidRDefault="00AA647D" w:rsidP="00725CB5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type="tight" anchorx="page" anchory="page"/>
        </v:shape>
      </w:pic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CB5" w:rsidRDefault="00AA647D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543pt;margin-top:756pt;width:48pt;height:19pt;z-index:251658240;mso-wrap-edited:f;mso-position-horizontal-relative:page;mso-position-vertical-relative:page" wrapcoords="0 0 21600 0 21600 21600 0 21600 0 0" filled="f" stroked="f">
          <v:fill o:detectmouseclick="t"/>
          <v:textbox inset="0,0,0,0">
            <w:txbxContent>
              <w:p w:rsidR="00725CB5" w:rsidRPr="00F31951" w:rsidRDefault="00AA647D" w:rsidP="00725CB5">
                <w:pPr>
                  <w:pStyle w:val="Footer-Right"/>
                </w:pPr>
                <w:fldSimple w:instr=" PAGE  \* MERGEFORMAT ">
                  <w:r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98C5094"/>
    <w:multiLevelType w:val="hybridMultilevel"/>
    <w:tmpl w:val="0EF2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revisionView w:markup="0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8674">
      <o:colormenu v:ext="edit" fillcolor="none [3204]" strokecolor="none"/>
    </o:shapedefaults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860C7F"/>
    <w:rsid w:val="00AA647D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3204]" strokecolor="none"/>
    </o:shapedefaults>
    <o:shapelayout v:ext="edit">
      <o:idmap v:ext="edit" data="2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next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2C7C9F" w:themeColor="accent1"/>
      <w:sz w:val="18"/>
    </w:rPr>
  </w:style>
  <w:style w:type="paragraph" w:styleId="Heading5">
    <w:name w:val="heading 5"/>
    <w:basedOn w:val="Normal"/>
    <w:next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9ECFE4" w:themeColor="accent1" w:themeTint="66"/>
      <w:sz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2C7C9F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2C7C9F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next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next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2C7C9F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E2751D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2C7C9F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9ECFE4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character" w:styleId="Hyperlink">
    <w:name w:val="Hyperlink"/>
    <w:basedOn w:val="DefaultParagraphFont"/>
    <w:rsid w:val="00725CB5"/>
    <w:rPr>
      <w:color w:val="7030A0" w:themeColor="hyperlink"/>
      <w:u w:val="single"/>
    </w:rPr>
  </w:style>
  <w:style w:type="paragraph" w:styleId="ListParagraph">
    <w:name w:val="List Paragraph"/>
    <w:basedOn w:val="Normal"/>
    <w:rsid w:val="00725C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df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d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editor.wix.com/html/editor/web/renderer/edit/2e141c1c-0e35-4b9c-83c5-423c86ad94fc?metaSiteId=6cb81092-a283-4b0b-971b-f94bbf293dc6&amp;editorSessionId=92E42AB0-53DC-4DEC-B5AA-099E5D78D63D" TargetMode="External"/><Relationship Id="rId15" Type="http://schemas.openxmlformats.org/officeDocument/2006/relationships/hyperlink" Target="http://team5digitalcitizen.wix.com/conqueryourquest" TargetMode="External"/><Relationship Id="rId16" Type="http://schemas.openxmlformats.org/officeDocument/2006/relationships/image" Target="media/image10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3.pdf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Advantage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oncours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22</TotalTime>
  <Pages>1</Pages>
  <Words>1</Words>
  <Characters>9</Characters>
  <Application>Microsoft Macintosh Word</Application>
  <DocSecurity>0</DocSecurity>
  <Lines>1</Lines>
  <Paragraphs>1</Paragraphs>
  <ScaleCrop>false</ScaleCrop>
  <Manager/>
  <Company/>
  <LinksUpToDate>false</LinksUpToDate>
  <CharactersWithSpaces>11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Helmcamp</dc:creator>
  <cp:keywords/>
  <dc:description/>
  <cp:lastModifiedBy>Rachel Helmcamp</cp:lastModifiedBy>
  <cp:revision>5</cp:revision>
  <dcterms:created xsi:type="dcterms:W3CDTF">2016-04-02T19:15:00Z</dcterms:created>
  <dcterms:modified xsi:type="dcterms:W3CDTF">2016-04-03T00:54:00Z</dcterms:modified>
  <cp:category/>
</cp:coreProperties>
</file>